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81212" w14:textId="599EF823" w:rsidR="005C719B" w:rsidRDefault="00127FDF" w:rsidP="005C719B">
      <w:pPr>
        <w:rPr>
          <w:b/>
        </w:rPr>
      </w:pPr>
      <w:r>
        <w:t xml:space="preserve"> </w:t>
      </w:r>
      <w:bookmarkStart w:id="0" w:name="_GoBack"/>
      <w:bookmarkEnd w:id="0"/>
      <w:r w:rsidR="002B5A8B">
        <w:t xml:space="preserve"> </w:t>
      </w:r>
      <w:r w:rsidR="005177AB">
        <w:t xml:space="preserve"> </w:t>
      </w:r>
      <w:r w:rsidR="00CB4813">
        <w:t xml:space="preserve"> </w:t>
      </w:r>
      <w:r w:rsidR="005C719B">
        <w:t xml:space="preserve">                                        </w:t>
      </w:r>
      <w:r w:rsidR="005C719B" w:rsidRPr="005E197B">
        <w:rPr>
          <w:b/>
        </w:rPr>
        <w:t xml:space="preserve">  Advance Form</w:t>
      </w:r>
    </w:p>
    <w:p w14:paraId="46AA3CF7" w14:textId="77777777" w:rsidR="005C719B" w:rsidRPr="005E197B" w:rsidRDefault="005C719B" w:rsidP="005C719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Date:</w:t>
      </w:r>
    </w:p>
    <w:p w14:paraId="0BF1B676" w14:textId="77777777" w:rsidR="005C719B" w:rsidRDefault="005C719B" w:rsidP="005C719B"/>
    <w:p w14:paraId="52F18177" w14:textId="77777777" w:rsidR="005C719B" w:rsidRDefault="005C719B" w:rsidP="005C719B">
      <w:r>
        <w:t>The Head AFD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6009FB4" w14:textId="77777777" w:rsidR="005C719B" w:rsidRDefault="005C719B" w:rsidP="005C719B">
      <w:r>
        <w:t>Election Commission of Bhutan</w:t>
      </w:r>
    </w:p>
    <w:p w14:paraId="30FB7E54" w14:textId="77777777" w:rsidR="005C719B" w:rsidRDefault="005C719B" w:rsidP="005C719B">
      <w:r>
        <w:t>Thimphu</w:t>
      </w:r>
    </w:p>
    <w:p w14:paraId="3B2A305C" w14:textId="77777777" w:rsidR="005C719B" w:rsidRDefault="005C719B" w:rsidP="005C719B"/>
    <w:p w14:paraId="5C8E1D13" w14:textId="77777777" w:rsidR="005C719B" w:rsidRDefault="005C719B" w:rsidP="005C71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4482"/>
      </w:tblGrid>
      <w:tr w:rsidR="005C719B" w14:paraId="5845FE78" w14:textId="77777777" w:rsidTr="00455B79">
        <w:trPr>
          <w:trHeight w:val="737"/>
        </w:trPr>
        <w:tc>
          <w:tcPr>
            <w:tcW w:w="4621" w:type="dxa"/>
          </w:tcPr>
          <w:p w14:paraId="52FE5212" w14:textId="77777777" w:rsidR="005C719B" w:rsidRDefault="005C719B" w:rsidP="00455B79">
            <w:r>
              <w:t>Amount required as advance</w:t>
            </w:r>
          </w:p>
        </w:tc>
        <w:tc>
          <w:tcPr>
            <w:tcW w:w="4622" w:type="dxa"/>
          </w:tcPr>
          <w:p w14:paraId="019F5329" w14:textId="77777777" w:rsidR="005C719B" w:rsidRDefault="005C719B" w:rsidP="00455B79"/>
        </w:tc>
      </w:tr>
      <w:tr w:rsidR="005C719B" w14:paraId="087E7A3D" w14:textId="77777777" w:rsidTr="00455B79">
        <w:trPr>
          <w:trHeight w:val="2267"/>
        </w:trPr>
        <w:tc>
          <w:tcPr>
            <w:tcW w:w="4621" w:type="dxa"/>
          </w:tcPr>
          <w:p w14:paraId="104032BD" w14:textId="77777777" w:rsidR="005C719B" w:rsidRDefault="005C719B" w:rsidP="00455B79">
            <w:r>
              <w:t>Reason for Requesting Advance</w:t>
            </w:r>
          </w:p>
        </w:tc>
        <w:tc>
          <w:tcPr>
            <w:tcW w:w="4622" w:type="dxa"/>
          </w:tcPr>
          <w:p w14:paraId="09E7463E" w14:textId="77777777" w:rsidR="005C719B" w:rsidRDefault="005C719B" w:rsidP="00455B79"/>
        </w:tc>
      </w:tr>
      <w:tr w:rsidR="005C719B" w14:paraId="3BA8DE34" w14:textId="77777777" w:rsidTr="00455B79">
        <w:trPr>
          <w:trHeight w:val="1898"/>
        </w:trPr>
        <w:tc>
          <w:tcPr>
            <w:tcW w:w="4621" w:type="dxa"/>
          </w:tcPr>
          <w:p w14:paraId="77243519" w14:textId="77777777" w:rsidR="005C719B" w:rsidRDefault="005C719B" w:rsidP="00455B79">
            <w:r>
              <w:t>Name and Designation /Department /Division/Unit</w:t>
            </w:r>
          </w:p>
        </w:tc>
        <w:tc>
          <w:tcPr>
            <w:tcW w:w="4622" w:type="dxa"/>
          </w:tcPr>
          <w:p w14:paraId="4315F01A" w14:textId="77777777" w:rsidR="005C719B" w:rsidRPr="00815B06" w:rsidRDefault="005C719B" w:rsidP="00455B79">
            <w:pPr>
              <w:rPr>
                <w:b/>
              </w:rPr>
            </w:pPr>
            <w:r w:rsidRPr="00815B06">
              <w:rPr>
                <w:b/>
              </w:rPr>
              <w:t>Signature</w:t>
            </w:r>
          </w:p>
        </w:tc>
      </w:tr>
      <w:tr w:rsidR="005C719B" w14:paraId="309E81CC" w14:textId="77777777" w:rsidTr="00455B79">
        <w:trPr>
          <w:trHeight w:val="1862"/>
        </w:trPr>
        <w:tc>
          <w:tcPr>
            <w:tcW w:w="4621" w:type="dxa"/>
          </w:tcPr>
          <w:p w14:paraId="586132AD" w14:textId="77777777" w:rsidR="005C719B" w:rsidRDefault="005C719B" w:rsidP="00455B79">
            <w:r>
              <w:t>Verification/Remarks by Account Officer</w:t>
            </w:r>
          </w:p>
        </w:tc>
        <w:tc>
          <w:tcPr>
            <w:tcW w:w="4622" w:type="dxa"/>
          </w:tcPr>
          <w:p w14:paraId="23E2031F" w14:textId="77777777" w:rsidR="005C719B" w:rsidRPr="00815B06" w:rsidRDefault="005C719B" w:rsidP="00455B79">
            <w:pPr>
              <w:rPr>
                <w:b/>
              </w:rPr>
            </w:pPr>
            <w:r w:rsidRPr="00815B06">
              <w:rPr>
                <w:b/>
              </w:rPr>
              <w:t>Signature</w:t>
            </w:r>
          </w:p>
        </w:tc>
      </w:tr>
      <w:tr w:rsidR="005C719B" w14:paraId="202F9329" w14:textId="77777777" w:rsidTr="00455B79">
        <w:trPr>
          <w:trHeight w:val="1628"/>
        </w:trPr>
        <w:tc>
          <w:tcPr>
            <w:tcW w:w="4621" w:type="dxa"/>
          </w:tcPr>
          <w:p w14:paraId="4BE6382A" w14:textId="77777777" w:rsidR="005C719B" w:rsidRDefault="005C719B" w:rsidP="00455B79">
            <w:r>
              <w:t>Comment by the approving authority</w:t>
            </w:r>
          </w:p>
        </w:tc>
        <w:tc>
          <w:tcPr>
            <w:tcW w:w="4622" w:type="dxa"/>
          </w:tcPr>
          <w:p w14:paraId="5A0580EB" w14:textId="77777777" w:rsidR="005C719B" w:rsidRPr="00815B06" w:rsidRDefault="005C719B" w:rsidP="00455B79">
            <w:pPr>
              <w:rPr>
                <w:b/>
              </w:rPr>
            </w:pPr>
            <w:r w:rsidRPr="00815B06">
              <w:rPr>
                <w:b/>
              </w:rPr>
              <w:t>Signature</w:t>
            </w:r>
          </w:p>
        </w:tc>
      </w:tr>
    </w:tbl>
    <w:p w14:paraId="5C2D52ED" w14:textId="77777777" w:rsidR="005C719B" w:rsidRDefault="005C719B" w:rsidP="005C719B"/>
    <w:p w14:paraId="51D32F6E" w14:textId="77777777" w:rsidR="005C719B" w:rsidRDefault="005C719B" w:rsidP="005C719B"/>
    <w:p w14:paraId="2DCF66EE" w14:textId="77777777" w:rsidR="005C719B" w:rsidRDefault="005C719B" w:rsidP="005C719B"/>
    <w:p w14:paraId="08AC7562" w14:textId="77777777" w:rsidR="00E323E3" w:rsidRDefault="00E323E3"/>
    <w:p w14:paraId="5B1FD790" w14:textId="77777777" w:rsidR="009861D3" w:rsidRDefault="00314013">
      <w:r>
        <w:rPr>
          <w:b/>
        </w:rPr>
        <w:lastRenderedPageBreak/>
        <w:t xml:space="preserve">                               Note for sanction of Expenditure</w:t>
      </w:r>
    </w:p>
    <w:p w14:paraId="6F9D9A88" w14:textId="77777777" w:rsidR="00223EEF" w:rsidRDefault="00223EEF"/>
    <w:p w14:paraId="0C3E50D7" w14:textId="77777777" w:rsidR="00223EEF" w:rsidRPr="00CB7D30" w:rsidRDefault="00314013">
      <w:pPr>
        <w:rPr>
          <w:b/>
        </w:rPr>
      </w:pPr>
      <w:r w:rsidRPr="00CB7D30">
        <w:rPr>
          <w:b/>
        </w:rPr>
        <w:t>No   :</w:t>
      </w:r>
    </w:p>
    <w:p w14:paraId="4DAFFE47" w14:textId="77777777" w:rsidR="00314013" w:rsidRPr="00CB7D30" w:rsidRDefault="00314013">
      <w:pPr>
        <w:rPr>
          <w:b/>
        </w:rPr>
      </w:pPr>
      <w:r w:rsidRPr="00CB7D30">
        <w:rPr>
          <w:b/>
        </w:rPr>
        <w:t>Date:</w:t>
      </w:r>
    </w:p>
    <w:p w14:paraId="73BAD024" w14:textId="77777777" w:rsidR="00314013" w:rsidRPr="00CB7D30" w:rsidRDefault="00314013">
      <w:pPr>
        <w:rPr>
          <w:b/>
        </w:rPr>
      </w:pPr>
    </w:p>
    <w:p w14:paraId="60CFF9ED" w14:textId="77777777" w:rsidR="00314013" w:rsidRPr="00CB7D30" w:rsidRDefault="00314013">
      <w:pPr>
        <w:rPr>
          <w:b/>
          <w:u w:val="single"/>
        </w:rPr>
      </w:pPr>
      <w:r w:rsidRPr="00CB7D30">
        <w:rPr>
          <w:b/>
          <w:u w:val="single"/>
        </w:rPr>
        <w:t>Proposal</w:t>
      </w:r>
    </w:p>
    <w:p w14:paraId="25B3D4E3" w14:textId="77777777" w:rsidR="00223EEF" w:rsidRDefault="00314013" w:rsidP="00314013">
      <w:pPr>
        <w:pStyle w:val="ListParagraph"/>
        <w:numPr>
          <w:ilvl w:val="0"/>
          <w:numId w:val="3"/>
        </w:numPr>
      </w:pPr>
      <w:r>
        <w:t>Name of Activity: ………………………………………………………</w:t>
      </w:r>
    </w:p>
    <w:p w14:paraId="7EFACF7E" w14:textId="77777777" w:rsidR="00314013" w:rsidRDefault="00314013" w:rsidP="00314013">
      <w:pPr>
        <w:ind w:left="360"/>
      </w:pPr>
    </w:p>
    <w:p w14:paraId="76F71C77" w14:textId="77777777" w:rsidR="00314013" w:rsidRDefault="00314013" w:rsidP="00314013">
      <w:pPr>
        <w:pStyle w:val="ListParagraph"/>
        <w:numPr>
          <w:ilvl w:val="0"/>
          <w:numId w:val="3"/>
        </w:numPr>
      </w:pPr>
      <w:r>
        <w:t>Budget (Balance). Nu: Available………………………………………….</w:t>
      </w:r>
    </w:p>
    <w:p w14:paraId="010BFFA3" w14:textId="77777777" w:rsidR="00314013" w:rsidRDefault="00314013" w:rsidP="00314013">
      <w:pPr>
        <w:ind w:left="360"/>
      </w:pPr>
    </w:p>
    <w:p w14:paraId="445AD42D" w14:textId="77777777" w:rsidR="00314013" w:rsidRDefault="00314013" w:rsidP="00314013">
      <w:pPr>
        <w:pStyle w:val="ListParagraph"/>
        <w:numPr>
          <w:ilvl w:val="0"/>
          <w:numId w:val="3"/>
        </w:numPr>
      </w:pPr>
      <w:r>
        <w:t>Estimated Cost Nu: ……………………………………………………….</w:t>
      </w:r>
    </w:p>
    <w:p w14:paraId="6B8A9285" w14:textId="77777777" w:rsidR="00314013" w:rsidRDefault="00314013" w:rsidP="00314013">
      <w:pPr>
        <w:pStyle w:val="ListParagraph"/>
      </w:pPr>
    </w:p>
    <w:p w14:paraId="3E23EB42" w14:textId="77777777" w:rsidR="00314013" w:rsidRDefault="00314013" w:rsidP="00314013">
      <w:pPr>
        <w:pStyle w:val="ListParagraph"/>
        <w:numPr>
          <w:ilvl w:val="0"/>
          <w:numId w:val="3"/>
        </w:numPr>
      </w:pPr>
      <w:r>
        <w:t>Mode of Execution: ………………………………………………………</w:t>
      </w:r>
    </w:p>
    <w:p w14:paraId="03050F08" w14:textId="77777777" w:rsidR="00314013" w:rsidRDefault="00314013" w:rsidP="00314013">
      <w:pPr>
        <w:pStyle w:val="ListParagraph"/>
      </w:pPr>
    </w:p>
    <w:p w14:paraId="741E6764" w14:textId="77777777" w:rsidR="00314013" w:rsidRPr="00CB7D30" w:rsidRDefault="00314013" w:rsidP="00314013">
      <w:pPr>
        <w:pStyle w:val="ListParagraph"/>
        <w:numPr>
          <w:ilvl w:val="0"/>
          <w:numId w:val="3"/>
        </w:numPr>
        <w:rPr>
          <w:b/>
        </w:rPr>
      </w:pPr>
      <w:r w:rsidRPr="00CB7D30">
        <w:rPr>
          <w:b/>
        </w:rPr>
        <w:t>Any other Justification</w:t>
      </w:r>
    </w:p>
    <w:p w14:paraId="4D715E17" w14:textId="77777777" w:rsidR="00223EEF" w:rsidRDefault="00223EEF"/>
    <w:p w14:paraId="11338561" w14:textId="77777777" w:rsidR="00223EEF" w:rsidRDefault="00223EEF"/>
    <w:p w14:paraId="009098BC" w14:textId="77777777" w:rsidR="00314013" w:rsidRDefault="00314013"/>
    <w:p w14:paraId="46400424" w14:textId="77777777" w:rsidR="00314013" w:rsidRDefault="00314013"/>
    <w:p w14:paraId="20EBBA7D" w14:textId="77777777" w:rsidR="00314013" w:rsidRDefault="00314013"/>
    <w:p w14:paraId="0E5E1173" w14:textId="77777777" w:rsidR="00314013" w:rsidRPr="00CB7D30" w:rsidRDefault="00314013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B7D30">
        <w:rPr>
          <w:b/>
        </w:rPr>
        <w:t>Department/Division Head</w:t>
      </w:r>
    </w:p>
    <w:p w14:paraId="49D0198E" w14:textId="77777777" w:rsidR="00314013" w:rsidRPr="00CB7D30" w:rsidRDefault="00BC3FD5">
      <w:pPr>
        <w:rPr>
          <w:b/>
          <w:u w:val="single"/>
        </w:rPr>
      </w:pPr>
      <w:r w:rsidRPr="00CB7D30">
        <w:rPr>
          <w:b/>
          <w:u w:val="single"/>
        </w:rPr>
        <w:t>Verification</w:t>
      </w:r>
    </w:p>
    <w:p w14:paraId="4F713FF1" w14:textId="77777777" w:rsidR="00BC3FD5" w:rsidRDefault="00BC3FD5">
      <w:pPr>
        <w:rPr>
          <w:u w:val="single"/>
        </w:rPr>
      </w:pPr>
    </w:p>
    <w:p w14:paraId="46AED4D8" w14:textId="77777777" w:rsidR="00BC3FD5" w:rsidRPr="00CB7D30" w:rsidRDefault="00BC3FD5">
      <w:pPr>
        <w:rPr>
          <w:b/>
        </w:rPr>
      </w:pPr>
      <w:r w:rsidRPr="00BC3FD5">
        <w:t>Availability of Budget/ other remarks</w:t>
      </w:r>
      <w:r>
        <w:tab/>
      </w:r>
      <w:r>
        <w:tab/>
      </w:r>
      <w:r>
        <w:tab/>
      </w:r>
      <w:r w:rsidRPr="00CB7D30">
        <w:rPr>
          <w:b/>
        </w:rPr>
        <w:t>Accounts Officer</w:t>
      </w:r>
    </w:p>
    <w:p w14:paraId="3C284992" w14:textId="77777777" w:rsidR="00BC3FD5" w:rsidRPr="00CB7D30" w:rsidRDefault="00BC3FD5">
      <w:pPr>
        <w:rPr>
          <w:b/>
        </w:rPr>
      </w:pPr>
    </w:p>
    <w:p w14:paraId="709B3D7A" w14:textId="77777777" w:rsidR="00BC3FD5" w:rsidRDefault="00BC3FD5"/>
    <w:p w14:paraId="0E92708D" w14:textId="77777777" w:rsidR="00BC3FD5" w:rsidRDefault="00BC3FD5"/>
    <w:p w14:paraId="22F4952F" w14:textId="77777777" w:rsidR="00BC3FD5" w:rsidRPr="00CB7D30" w:rsidRDefault="00BC3FD5">
      <w:pPr>
        <w:rPr>
          <w:b/>
          <w:u w:val="single"/>
        </w:rPr>
      </w:pPr>
      <w:r w:rsidRPr="00CB7D30">
        <w:rPr>
          <w:b/>
          <w:u w:val="single"/>
        </w:rPr>
        <w:t>Approval</w:t>
      </w:r>
    </w:p>
    <w:p w14:paraId="1C0BFC40" w14:textId="77777777" w:rsidR="00314013" w:rsidRPr="00CB7D30" w:rsidRDefault="00CB7D30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C3FD5" w:rsidRPr="00CB7D30">
        <w:rPr>
          <w:b/>
        </w:rPr>
        <w:t>Sanctioning Authority</w:t>
      </w:r>
    </w:p>
    <w:p w14:paraId="12D8E45E" w14:textId="77777777" w:rsidR="00314013" w:rsidRPr="00CB7D30" w:rsidRDefault="00314013">
      <w:pPr>
        <w:rPr>
          <w:b/>
        </w:rPr>
      </w:pPr>
    </w:p>
    <w:p w14:paraId="25BD97B5" w14:textId="77777777" w:rsidR="00314013" w:rsidRDefault="00314013"/>
    <w:p w14:paraId="7571BF03" w14:textId="77777777" w:rsidR="00223EEF" w:rsidRDefault="00223EEF"/>
    <w:p w14:paraId="27B9C223" w14:textId="77777777" w:rsidR="00223EEF" w:rsidRDefault="00223EEF"/>
    <w:p w14:paraId="1C598FDC" w14:textId="77777777" w:rsidR="00223EEF" w:rsidRDefault="00223EEF"/>
    <w:p w14:paraId="32F0A7EA" w14:textId="77777777" w:rsidR="00223EEF" w:rsidRDefault="00223EEF"/>
    <w:p w14:paraId="5566904D" w14:textId="77777777" w:rsidR="00223EEF" w:rsidRDefault="00223EEF"/>
    <w:sectPr w:rsidR="00223EEF" w:rsidSect="00740573">
      <w:headerReference w:type="default" r:id="rId7"/>
      <w:footerReference w:type="default" r:id="rId8"/>
      <w:pgSz w:w="11907" w:h="16839" w:code="9"/>
      <w:pgMar w:top="2700" w:right="1440" w:bottom="1170" w:left="1440" w:header="720" w:footer="26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33172" w14:textId="77777777" w:rsidR="00821C92" w:rsidRDefault="00821C92" w:rsidP="00740573">
      <w:pPr>
        <w:spacing w:line="240" w:lineRule="auto"/>
      </w:pPr>
      <w:r>
        <w:separator/>
      </w:r>
    </w:p>
  </w:endnote>
  <w:endnote w:type="continuationSeparator" w:id="0">
    <w:p w14:paraId="3BDE4A1A" w14:textId="77777777" w:rsidR="00821C92" w:rsidRDefault="00821C92" w:rsidP="007405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suig_04">
    <w:altName w:val="Times New Roman"/>
    <w:charset w:val="00"/>
    <w:family w:val="auto"/>
    <w:pitch w:val="variable"/>
    <w:sig w:usb0="00000003" w:usb1="00000000" w:usb2="0000004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009C5" w14:textId="77777777" w:rsidR="00740573" w:rsidRPr="005C16E9" w:rsidRDefault="007A02A3" w:rsidP="00740573">
    <w:pPr>
      <w:jc w:val="center"/>
      <w:rPr>
        <w:rFonts w:eastAsia="Arial Unicode MS"/>
        <w:b/>
        <w:sz w:val="22"/>
        <w:szCs w:val="22"/>
      </w:rPr>
    </w:pPr>
    <w:r>
      <w:rPr>
        <w:rFonts w:eastAsia="Arial Unicode MS"/>
        <w:b/>
        <w:noProof/>
        <w:sz w:val="22"/>
        <w:szCs w:val="22"/>
        <w:lang w:bidi="bo-CN"/>
      </w:rPr>
      <mc:AlternateContent>
        <mc:Choice Requires="wps">
          <w:drawing>
            <wp:anchor distT="4294967293" distB="4294967293" distL="114300" distR="114300" simplePos="0" relativeHeight="251655168" behindDoc="0" locked="0" layoutInCell="1" allowOverlap="1" wp14:anchorId="77665FA0" wp14:editId="2D6F7FBA">
              <wp:simplePos x="0" y="0"/>
              <wp:positionH relativeFrom="column">
                <wp:align>center</wp:align>
              </wp:positionH>
              <wp:positionV relativeFrom="paragraph">
                <wp:posOffset>-22226</wp:posOffset>
              </wp:positionV>
              <wp:extent cx="6318885" cy="0"/>
              <wp:effectExtent l="0" t="0" r="5715" b="0"/>
              <wp:wrapNone/>
              <wp:docPr id="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8885" cy="0"/>
                      </a:xfrm>
                      <a:prstGeom prst="line">
                        <a:avLst/>
                      </a:prstGeom>
                      <a:noFill/>
                      <a:ln w="254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A3EB7C" id="Line 9" o:spid="_x0000_s1026" style="position:absolute;z-index:251655168;visibility:visible;mso-wrap-style:square;mso-width-percent:0;mso-height-percent:0;mso-wrap-distance-left:9pt;mso-wrap-distance-top:-8e-5mm;mso-wrap-distance-right:9pt;mso-wrap-distance-bottom:-8e-5mm;mso-position-horizontal:center;mso-position-horizontal-relative:text;mso-position-vertical:absolute;mso-position-vertical-relative:text;mso-width-percent:0;mso-height-percent:0;mso-width-relative:page;mso-height-relative:page" from="0,-1.75pt" to="497.5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" strokeweight="2pt">
              <v:stroke linestyle="thickThin"/>
            </v:line>
          </w:pict>
        </mc:Fallback>
      </mc:AlternateContent>
    </w:r>
    <w:r w:rsidR="00740573" w:rsidRPr="005C16E9">
      <w:rPr>
        <w:rFonts w:eastAsia="Arial Unicode MS"/>
        <w:b/>
        <w:sz w:val="22"/>
        <w:szCs w:val="22"/>
      </w:rPr>
      <w:t xml:space="preserve">Post Box No.: </w:t>
    </w:r>
    <w:r w:rsidR="00740573" w:rsidRPr="000675D1">
      <w:rPr>
        <w:rFonts w:eastAsia="Arial Unicode MS"/>
        <w:b/>
        <w:sz w:val="22"/>
        <w:szCs w:val="22"/>
        <w:lang w:val="en-GB"/>
      </w:rPr>
      <w:t>2008</w:t>
    </w:r>
    <w:r w:rsidR="00740573" w:rsidRPr="005C16E9">
      <w:rPr>
        <w:rFonts w:eastAsia="Arial Unicode MS"/>
        <w:b/>
        <w:sz w:val="22"/>
        <w:szCs w:val="22"/>
      </w:rPr>
      <w:t>,</w:t>
    </w:r>
    <w:proofErr w:type="spellStart"/>
    <w:r w:rsidR="007F7814">
      <w:rPr>
        <w:rFonts w:eastAsia="Arial Unicode MS"/>
        <w:b/>
        <w:sz w:val="22"/>
        <w:szCs w:val="22"/>
      </w:rPr>
      <w:t>Kawangjangsa</w:t>
    </w:r>
    <w:proofErr w:type="spellEnd"/>
    <w:r w:rsidR="00740573" w:rsidRPr="005C16E9">
      <w:rPr>
        <w:rFonts w:eastAsia="Arial Unicode MS"/>
        <w:b/>
        <w:sz w:val="22"/>
        <w:szCs w:val="22"/>
      </w:rPr>
      <w:t>, Thimphu: Bhutan</w:t>
    </w:r>
  </w:p>
  <w:p w14:paraId="5B73C107" w14:textId="77777777" w:rsidR="00740573" w:rsidRDefault="00740573" w:rsidP="00740573">
    <w:pPr>
      <w:spacing w:line="240" w:lineRule="auto"/>
      <w:jc w:val="center"/>
      <w:rPr>
        <w:rFonts w:eastAsia="Arial Unicode MS"/>
        <w:sz w:val="22"/>
        <w:szCs w:val="22"/>
      </w:rPr>
    </w:pPr>
    <w:r>
      <w:rPr>
        <w:rFonts w:eastAsia="Arial Unicode MS"/>
        <w:sz w:val="22"/>
        <w:szCs w:val="22"/>
      </w:rPr>
      <w:t xml:space="preserve"> 334851, 334852 (PABX),334762 (EA to CEC</w:t>
    </w:r>
    <w:r w:rsidRPr="00CE15CE">
      <w:rPr>
        <w:rFonts w:eastAsia="Arial Unicode MS"/>
        <w:sz w:val="22"/>
        <w:szCs w:val="22"/>
      </w:rPr>
      <w:t>)</w:t>
    </w:r>
    <w:r>
      <w:rPr>
        <w:rFonts w:eastAsia="Arial Unicode MS"/>
        <w:sz w:val="22"/>
        <w:szCs w:val="22"/>
      </w:rPr>
      <w:t xml:space="preserve">, </w:t>
    </w:r>
    <w:r w:rsidRPr="00CE15CE">
      <w:rPr>
        <w:rFonts w:eastAsia="Arial Unicode MS"/>
        <w:sz w:val="22"/>
        <w:szCs w:val="22"/>
      </w:rPr>
      <w:t>Fax: 334763</w:t>
    </w:r>
  </w:p>
  <w:p w14:paraId="02C10A21" w14:textId="77777777" w:rsidR="00740573" w:rsidRPr="000F0A57" w:rsidRDefault="00740573" w:rsidP="00740573">
    <w:pPr>
      <w:jc w:val="center"/>
      <w:rPr>
        <w:rFonts w:eastAsia="Arial Unicode MS"/>
        <w:sz w:val="22"/>
        <w:szCs w:val="22"/>
      </w:rPr>
    </w:pPr>
    <w:r w:rsidRPr="00CE15CE">
      <w:rPr>
        <w:rFonts w:eastAsia="Arial Unicode MS"/>
        <w:sz w:val="22"/>
        <w:szCs w:val="22"/>
      </w:rPr>
      <w:t xml:space="preserve">Website:  </w:t>
    </w:r>
    <w:r w:rsidRPr="00143423">
      <w:rPr>
        <w:rFonts w:eastAsia="Arial Unicode MS"/>
        <w:sz w:val="22"/>
        <w:szCs w:val="22"/>
      </w:rPr>
      <w:t>www.election-bhutan.org.bt</w:t>
    </w:r>
    <w:r>
      <w:rPr>
        <w:rFonts w:eastAsia="Arial Unicode MS"/>
        <w:sz w:val="22"/>
        <w:szCs w:val="22"/>
      </w:rPr>
      <w:t xml:space="preserve">   E-mail: cec@election-b</w:t>
    </w:r>
    <w:r w:rsidR="007F7814">
      <w:rPr>
        <w:rFonts w:eastAsia="Arial Unicode MS"/>
        <w:sz w:val="22"/>
        <w:szCs w:val="22"/>
      </w:rPr>
      <w:t>hutan.org.bt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B2FFE" w14:textId="77777777" w:rsidR="00821C92" w:rsidRDefault="00821C92" w:rsidP="00740573">
      <w:pPr>
        <w:spacing w:line="240" w:lineRule="auto"/>
      </w:pPr>
      <w:r>
        <w:separator/>
      </w:r>
    </w:p>
  </w:footnote>
  <w:footnote w:type="continuationSeparator" w:id="0">
    <w:p w14:paraId="0FE6FE68" w14:textId="77777777" w:rsidR="00821C92" w:rsidRDefault="00821C92" w:rsidP="007405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6E143" w14:textId="36DB06FA" w:rsidR="00740573" w:rsidRDefault="00D53DE6">
    <w:pPr>
      <w:pStyle w:val="Header"/>
    </w:pPr>
    <w:r>
      <w:rPr>
        <w:noProof/>
        <w:lang w:bidi="bo-CN"/>
      </w:rPr>
      <w:drawing>
        <wp:anchor distT="0" distB="0" distL="114300" distR="114300" simplePos="0" relativeHeight="251705344" behindDoc="0" locked="0" layoutInCell="1" allowOverlap="1" wp14:anchorId="0BA781A9" wp14:editId="7F1116FB">
          <wp:simplePos x="0" y="0"/>
          <wp:positionH relativeFrom="column">
            <wp:posOffset>-616689</wp:posOffset>
          </wp:positionH>
          <wp:positionV relativeFrom="paragraph">
            <wp:posOffset>-276447</wp:posOffset>
          </wp:positionV>
          <wp:extent cx="1314450" cy="1365006"/>
          <wp:effectExtent l="0" t="0" r="0" b="6985"/>
          <wp:wrapNone/>
          <wp:docPr id="23" name="Picture 23" descr="C:\Users\karma\AppData\Local\Microsoft\Windows\INetCache\Content.Word\Emblem_of_Bhuta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ma\AppData\Local\Microsoft\Windows\INetCache\Content.Word\Emblem_of_Bhutan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65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2A3">
      <w:rPr>
        <w:noProof/>
        <w:lang w:bidi="bo-CN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93125C4" wp14:editId="2D82AF37">
              <wp:simplePos x="0" y="0"/>
              <wp:positionH relativeFrom="column">
                <wp:posOffset>608965</wp:posOffset>
              </wp:positionH>
              <wp:positionV relativeFrom="paragraph">
                <wp:posOffset>-273050</wp:posOffset>
              </wp:positionV>
              <wp:extent cx="4343400" cy="56134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343400" cy="561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983CD20" w14:textId="77777777" w:rsidR="00740573" w:rsidRPr="000F0A57" w:rsidRDefault="00740573" w:rsidP="00740573">
                          <w:pPr>
                            <w:pStyle w:val="msoaddress"/>
                            <w:widowControl w:val="0"/>
                            <w:jc w:val="center"/>
                            <w:rPr>
                              <w:rFonts w:ascii="Tsuig_04" w:hAnsi="Tsuig_04" w:cs="Tsuig_04"/>
                              <w:sz w:val="70"/>
                              <w:szCs w:val="70"/>
                            </w:rPr>
                          </w:pPr>
                          <w:r w:rsidRPr="000F0A57">
                            <w:rPr>
                              <w:rFonts w:ascii="Tsuig_04" w:hAnsi="Tsuig_04" w:cs="Tsuig_04"/>
                              <w:spacing w:val="40"/>
                              <w:sz w:val="70"/>
                              <w:szCs w:val="70"/>
                              <w:cs/>
                              <w:lang w:val="is-IS" w:bidi="bo-CN"/>
                            </w:rPr>
                            <w:t>འབྲུག་གི་བཙག་འཐུ་ལྷན་ཚོགས།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125C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7.95pt;margin-top:-21.5pt;width:342pt;height:4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" stroked="f" strokeweight="0" insetpen="t">
              <v:shadow color="#ccc"/>
              <o:lock v:ext="edit" shapetype="t"/>
              <v:textbox inset="2.85pt,2.85pt,2.85pt,2.85pt">
                <w:txbxContent>
                  <w:p w14:paraId="2983CD20" w14:textId="77777777" w:rsidR="00740573" w:rsidRPr="000F0A57" w:rsidRDefault="00740573" w:rsidP="00740573">
                    <w:pPr>
                      <w:pStyle w:val="msoaddress"/>
                      <w:widowControl w:val="0"/>
                      <w:jc w:val="center"/>
                      <w:rPr>
                        <w:rFonts w:ascii="Tsuig_04" w:hAnsi="Tsuig_04" w:cs="Tsuig_04"/>
                        <w:sz w:val="70"/>
                        <w:szCs w:val="70"/>
                      </w:rPr>
                    </w:pPr>
                    <w:r w:rsidRPr="000F0A57">
                      <w:rPr>
                        <w:rFonts w:ascii="Tsuig_04" w:hAnsi="Tsuig_04" w:cs="Tsuig_04"/>
                        <w:spacing w:val="40"/>
                        <w:sz w:val="70"/>
                        <w:szCs w:val="70"/>
                        <w:cs/>
                        <w:lang w:val="is-IS" w:bidi="bo-CN"/>
                      </w:rPr>
                      <w:t>འབྲུག་གི་བཙག་འཐུ་ལྷན་ཚོགས།</w:t>
                    </w:r>
                  </w:p>
                </w:txbxContent>
              </v:textbox>
            </v:shape>
          </w:pict>
        </mc:Fallback>
      </mc:AlternateContent>
    </w:r>
    <w:r w:rsidR="007A02A3">
      <w:rPr>
        <w:noProof/>
        <w:lang w:bidi="bo-CN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98890C0" wp14:editId="5725B8F7">
              <wp:simplePos x="0" y="0"/>
              <wp:positionH relativeFrom="column">
                <wp:posOffset>748665</wp:posOffset>
              </wp:positionH>
              <wp:positionV relativeFrom="paragraph">
                <wp:posOffset>751840</wp:posOffset>
              </wp:positionV>
              <wp:extent cx="4400550" cy="28575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40055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750BE9E" w14:textId="77777777" w:rsidR="00740573" w:rsidRDefault="00740573" w:rsidP="00740573">
                          <w:pPr>
                            <w:pStyle w:val="msoaddress"/>
                            <w:widowControl w:val="0"/>
                            <w:jc w:val="center"/>
                            <w:rPr>
                              <w:rFonts w:ascii="Brush Script MT" w:hAnsi="Brush Script MT"/>
                              <w:color w:val="969696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ush Script MT" w:hAnsi="Brush Script MT"/>
                              <w:color w:val="969696"/>
                              <w:sz w:val="28"/>
                              <w:szCs w:val="28"/>
                            </w:rPr>
                            <w:t>(Ensuring Free, Fair &amp; Democratic Elections &amp; Referendums)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8890C0" id="Text Box 3" o:spid="_x0000_s1027" type="#_x0000_t202" style="position:absolute;margin-left:58.95pt;margin-top:59.2pt;width:346.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" stroked="f" strokeweight="0" insetpen="t">
              <v:shadow color="#ccc"/>
              <o:lock v:ext="edit" shapetype="t"/>
              <v:textbox inset="2.85pt,2.85pt,2.85pt,2.85pt">
                <w:txbxContent>
                  <w:p w14:paraId="6750BE9E" w14:textId="77777777" w:rsidR="00740573" w:rsidRDefault="00740573" w:rsidP="00740573">
                    <w:pPr>
                      <w:pStyle w:val="msoaddress"/>
                      <w:widowControl w:val="0"/>
                      <w:jc w:val="center"/>
                      <w:rPr>
                        <w:rFonts w:ascii="Brush Script MT" w:hAnsi="Brush Script MT"/>
                        <w:color w:val="969696"/>
                        <w:sz w:val="28"/>
                        <w:szCs w:val="28"/>
                      </w:rPr>
                    </w:pPr>
                    <w:r>
                      <w:rPr>
                        <w:rFonts w:ascii="Brush Script MT" w:hAnsi="Brush Script MT"/>
                        <w:color w:val="969696"/>
                        <w:sz w:val="28"/>
                        <w:szCs w:val="28"/>
                      </w:rPr>
                      <w:t>(Ensuring Free, Fair &amp; Democratic Elections &amp; Referendums)</w:t>
                    </w:r>
                  </w:p>
                </w:txbxContent>
              </v:textbox>
            </v:shape>
          </w:pict>
        </mc:Fallback>
      </mc:AlternateContent>
    </w:r>
    <w:r w:rsidR="007A02A3">
      <w:rPr>
        <w:noProof/>
        <w:lang w:bidi="bo-CN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563D7DBB" wp14:editId="05186F5B">
              <wp:simplePos x="0" y="0"/>
              <wp:positionH relativeFrom="column">
                <wp:posOffset>628650</wp:posOffset>
              </wp:positionH>
              <wp:positionV relativeFrom="paragraph">
                <wp:posOffset>279400</wp:posOffset>
              </wp:positionV>
              <wp:extent cx="4400550" cy="32829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400550" cy="328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41DE025" w14:textId="77777777" w:rsidR="00740573" w:rsidRDefault="00740573" w:rsidP="00740573">
                          <w:pPr>
                            <w:pStyle w:val="msoorganizationname2"/>
                            <w:widowControl w:val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30"/>
                              <w:sz w:val="30"/>
                              <w:szCs w:val="30"/>
                            </w:rPr>
                            <w:t xml:space="preserve">ELECTION COMMISSION OF </w:t>
                          </w:r>
                          <w:smartTag w:uri="urn:schemas-microsoft-com:office:smarttags" w:element="place">
                            <w:smartTag w:uri="urn:schemas-microsoft-com:office:smarttags" w:element="country-region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0"/>
                                  <w:sz w:val="30"/>
                                  <w:szCs w:val="30"/>
                                </w:rPr>
                                <w:t>BHUTAN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3D7DBB" id="Text Box 5" o:spid="_x0000_s1028" type="#_x0000_t202" style="position:absolute;margin-left:49.5pt;margin-top:22pt;width:346.5pt;height:25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" stroked="f" strokeweight="0" insetpen="t">
              <v:shadow color="#ccc"/>
              <o:lock v:ext="edit" shapetype="t"/>
              <v:textbox inset="2.85pt,2.85pt,2.85pt,2.85pt">
                <w:txbxContent>
                  <w:p w14:paraId="641DE025" w14:textId="77777777" w:rsidR="00740573" w:rsidRDefault="00740573" w:rsidP="00740573">
                    <w:pPr>
                      <w:pStyle w:val="msoorganizationname2"/>
                      <w:widowControl w:val="0"/>
                      <w:jc w:val="center"/>
                      <w:rPr>
                        <w:rFonts w:ascii="Times New Roman" w:hAnsi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pacing w:val="30"/>
                        <w:sz w:val="30"/>
                        <w:szCs w:val="30"/>
                      </w:rPr>
                      <w:t xml:space="preserve">ELECTION COMMISSION OF </w:t>
                    </w:r>
                    <w:smartTag w:uri="urn:schemas-microsoft-com:office:smarttags" w:element="place">
                      <w:smartTag w:uri="urn:schemas-microsoft-com:office:smarttags" w:element="country-region">
                        <w:r>
                          <w:rPr>
                            <w:rFonts w:ascii="Times New Roman" w:hAnsi="Times New Roman"/>
                            <w:b/>
                            <w:bCs/>
                            <w:spacing w:val="30"/>
                            <w:sz w:val="30"/>
                            <w:szCs w:val="30"/>
                          </w:rPr>
                          <w:t>BHUTAN</w:t>
                        </w:r>
                      </w:smartTag>
                    </w:smartTag>
                  </w:p>
                </w:txbxContent>
              </v:textbox>
            </v:shape>
          </w:pict>
        </mc:Fallback>
      </mc:AlternateContent>
    </w:r>
    <w:r w:rsidR="00323DC4">
      <w:rPr>
        <w:noProof/>
        <w:lang w:bidi="bo-CN"/>
      </w:rPr>
      <w:drawing>
        <wp:anchor distT="0" distB="0" distL="114300" distR="114300" simplePos="0" relativeHeight="251703296" behindDoc="0" locked="0" layoutInCell="1" allowOverlap="1" wp14:anchorId="6BDE00DF" wp14:editId="3ED45749">
          <wp:simplePos x="0" y="0"/>
          <wp:positionH relativeFrom="column">
            <wp:posOffset>4848225</wp:posOffset>
          </wp:positionH>
          <wp:positionV relativeFrom="paragraph">
            <wp:posOffset>-295275</wp:posOffset>
          </wp:positionV>
          <wp:extent cx="1428750" cy="1428750"/>
          <wp:effectExtent l="0" t="0" r="0" b="0"/>
          <wp:wrapNone/>
          <wp:docPr id="6" name="Picture 7" descr="Logo E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7" descr="Logo ECB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A02A3">
      <w:rPr>
        <w:noProof/>
        <w:lang w:bidi="bo-CN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3255120" wp14:editId="79A62F02">
              <wp:simplePos x="0" y="0"/>
              <wp:positionH relativeFrom="column">
                <wp:posOffset>-311785</wp:posOffset>
              </wp:positionH>
              <wp:positionV relativeFrom="paragraph">
                <wp:posOffset>1192530</wp:posOffset>
              </wp:positionV>
              <wp:extent cx="6353810" cy="635"/>
              <wp:effectExtent l="0" t="0" r="8890" b="18415"/>
              <wp:wrapNone/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3810" cy="635"/>
                      </a:xfrm>
                      <a:prstGeom prst="line">
                        <a:avLst/>
                      </a:prstGeom>
                      <a:noFill/>
                      <a:ln w="254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C46065" id="Line 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55pt,93.9pt" to="475.7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" strokeweight="2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C717EB"/>
    <w:multiLevelType w:val="hybridMultilevel"/>
    <w:tmpl w:val="AC00F372"/>
    <w:lvl w:ilvl="0" w:tplc="F8C2DA66">
      <w:start w:val="1"/>
      <w:numFmt w:val="decimal"/>
      <w:lvlText w:val="%1)"/>
      <w:lvlJc w:val="left"/>
      <w:pPr>
        <w:ind w:left="39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1" w15:restartNumberingAfterBreak="0">
    <w:nsid w:val="57B62523"/>
    <w:multiLevelType w:val="hybridMultilevel"/>
    <w:tmpl w:val="C58E8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5D6583"/>
    <w:multiLevelType w:val="hybridMultilevel"/>
    <w:tmpl w:val="AAF4E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0ED"/>
    <w:rsid w:val="0002604E"/>
    <w:rsid w:val="00127FDF"/>
    <w:rsid w:val="0017141A"/>
    <w:rsid w:val="001B2E82"/>
    <w:rsid w:val="001F1AEC"/>
    <w:rsid w:val="00223EEF"/>
    <w:rsid w:val="002708D6"/>
    <w:rsid w:val="0027408E"/>
    <w:rsid w:val="002B2675"/>
    <w:rsid w:val="002B4262"/>
    <w:rsid w:val="002B5A8B"/>
    <w:rsid w:val="003045E7"/>
    <w:rsid w:val="00307911"/>
    <w:rsid w:val="00314013"/>
    <w:rsid w:val="00323DC4"/>
    <w:rsid w:val="00342555"/>
    <w:rsid w:val="003A2FD4"/>
    <w:rsid w:val="003B53AF"/>
    <w:rsid w:val="00451C5C"/>
    <w:rsid w:val="005177AB"/>
    <w:rsid w:val="005C719B"/>
    <w:rsid w:val="005E197B"/>
    <w:rsid w:val="005E3769"/>
    <w:rsid w:val="006251E4"/>
    <w:rsid w:val="00657A42"/>
    <w:rsid w:val="0066417D"/>
    <w:rsid w:val="006D3EAD"/>
    <w:rsid w:val="006E30C9"/>
    <w:rsid w:val="00740573"/>
    <w:rsid w:val="0076369D"/>
    <w:rsid w:val="0077004C"/>
    <w:rsid w:val="007A02A3"/>
    <w:rsid w:val="007B6AEC"/>
    <w:rsid w:val="007C48A3"/>
    <w:rsid w:val="007F7814"/>
    <w:rsid w:val="00806F97"/>
    <w:rsid w:val="00815B06"/>
    <w:rsid w:val="00821C92"/>
    <w:rsid w:val="008A165E"/>
    <w:rsid w:val="008E2ED6"/>
    <w:rsid w:val="00916CB4"/>
    <w:rsid w:val="009415D1"/>
    <w:rsid w:val="0097302E"/>
    <w:rsid w:val="009861D3"/>
    <w:rsid w:val="009D3D4C"/>
    <w:rsid w:val="00A610ED"/>
    <w:rsid w:val="00A65CFA"/>
    <w:rsid w:val="00A767E7"/>
    <w:rsid w:val="00A92792"/>
    <w:rsid w:val="00AF09A8"/>
    <w:rsid w:val="00B96739"/>
    <w:rsid w:val="00BA5D4A"/>
    <w:rsid w:val="00BC3FD5"/>
    <w:rsid w:val="00BF10D2"/>
    <w:rsid w:val="00C01A5E"/>
    <w:rsid w:val="00CB4813"/>
    <w:rsid w:val="00CB7D30"/>
    <w:rsid w:val="00CC26F7"/>
    <w:rsid w:val="00CC3086"/>
    <w:rsid w:val="00CF2AC0"/>
    <w:rsid w:val="00D01EE9"/>
    <w:rsid w:val="00D53DE6"/>
    <w:rsid w:val="00D801D4"/>
    <w:rsid w:val="00E323E3"/>
    <w:rsid w:val="00EA0F24"/>
    <w:rsid w:val="00EA1575"/>
    <w:rsid w:val="00F65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4:docId w14:val="396ADBB4"/>
  <w15:docId w15:val="{3879355D-BD5F-4931-988F-68D41D76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23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57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573"/>
  </w:style>
  <w:style w:type="paragraph" w:styleId="Footer">
    <w:name w:val="footer"/>
    <w:basedOn w:val="Normal"/>
    <w:link w:val="FooterChar"/>
    <w:uiPriority w:val="99"/>
    <w:unhideWhenUsed/>
    <w:rsid w:val="0074057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573"/>
  </w:style>
  <w:style w:type="paragraph" w:customStyle="1" w:styleId="msoaddress">
    <w:name w:val="msoaddress"/>
    <w:rsid w:val="00740573"/>
    <w:pPr>
      <w:spacing w:line="264" w:lineRule="auto"/>
    </w:pPr>
    <w:rPr>
      <w:rFonts w:ascii="Garamond" w:eastAsia="Times New Roman" w:hAnsi="Garamond" w:cs="Times New Roman"/>
      <w:color w:val="000000"/>
      <w:kern w:val="28"/>
      <w:sz w:val="16"/>
      <w:szCs w:val="16"/>
    </w:rPr>
  </w:style>
  <w:style w:type="paragraph" w:customStyle="1" w:styleId="msoorganizationname2">
    <w:name w:val="msoorganizationname2"/>
    <w:rsid w:val="00740573"/>
    <w:pPr>
      <w:spacing w:line="285" w:lineRule="auto"/>
    </w:pPr>
    <w:rPr>
      <w:rFonts w:ascii="Copperplate Gothic Bold" w:eastAsia="Times New Roman" w:hAnsi="Copperplate Gothic Bold" w:cs="Times New Roman"/>
      <w:color w:val="000000"/>
      <w:kern w:val="28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6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6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01D4"/>
    <w:pPr>
      <w:ind w:left="720"/>
      <w:contextualSpacing/>
    </w:pPr>
  </w:style>
  <w:style w:type="table" w:styleId="TableGrid">
    <w:name w:val="Table Grid"/>
    <w:basedOn w:val="TableNormal"/>
    <w:uiPriority w:val="59"/>
    <w:rsid w:val="009861D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LetterHead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LetterHead2016</Template>
  <TotalTime>279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Election Commission of Bhutan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Accounts</cp:lastModifiedBy>
  <cp:revision>11</cp:revision>
  <cp:lastPrinted>2019-03-25T09:42:00Z</cp:lastPrinted>
  <dcterms:created xsi:type="dcterms:W3CDTF">2016-12-22T03:22:00Z</dcterms:created>
  <dcterms:modified xsi:type="dcterms:W3CDTF">2019-03-25T10:13:00Z</dcterms:modified>
</cp:coreProperties>
</file>